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BBBD7BB">
      <w:pPr>
        <w:pStyle w:val="6"/>
        <w:adjustRightInd w:val="0"/>
        <w:snapToGrid w:val="0"/>
        <w:ind w:firstLine="0" w:firstLineChars="0"/>
        <w:rPr>
          <w:rFonts w:ascii="仿宋" w:hAnsi="仿宋" w:eastAsia="黑体" w:cs="仿宋"/>
          <w:szCs w:val="40"/>
          <w:highlight w:val="none"/>
        </w:rPr>
      </w:pPr>
      <w:bookmarkStart w:id="0" w:name="_GoBack"/>
      <w:bookmarkEnd w:id="0"/>
      <w:r>
        <w:rPr>
          <w:rFonts w:hint="eastAsia" w:ascii="黑体" w:eastAsia="黑体"/>
          <w:szCs w:val="32"/>
          <w:highlight w:val="none"/>
        </w:rPr>
        <w:t>附件</w:t>
      </w:r>
      <w:r>
        <w:rPr>
          <w:rFonts w:hint="eastAsia" w:ascii="黑体" w:eastAsia="黑体"/>
          <w:szCs w:val="32"/>
          <w:highlight w:val="none"/>
          <w:lang w:val="en-US" w:eastAsia="zh-CN"/>
        </w:rPr>
        <w:t>2</w:t>
      </w:r>
    </w:p>
    <w:p w14:paraId="3978A52C">
      <w:pPr>
        <w:pStyle w:val="6"/>
        <w:adjustRightInd w:val="0"/>
        <w:snapToGrid w:val="0"/>
        <w:rPr>
          <w:rFonts w:cs="方正小标宋简体"/>
          <w:highlight w:val="none"/>
          <w:shd w:val="clear" w:color="auto" w:fill="auto"/>
        </w:rPr>
      </w:pPr>
    </w:p>
    <w:p w14:paraId="1AAD55D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269" w:afterLines="50"/>
        <w:ind w:firstLine="0" w:firstLineChars="0"/>
        <w:jc w:val="center"/>
        <w:textAlignment w:val="auto"/>
        <w:rPr>
          <w:rFonts w:hint="eastAsia" w:ascii="方正小标宋简体" w:eastAsia="方正小标宋简体" w:cs="方正小标宋简体"/>
          <w:sz w:val="36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 w:cs="方正小标宋简体"/>
          <w:sz w:val="36"/>
          <w:szCs w:val="44"/>
          <w:highlight w:val="none"/>
          <w:lang w:val="en-US" w:eastAsia="zh-CN"/>
        </w:rPr>
        <w:t>异议登记表</w:t>
      </w:r>
    </w:p>
    <w:tbl>
      <w:tblPr>
        <w:tblStyle w:val="17"/>
        <w:tblW w:w="92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1515"/>
        <w:gridCol w:w="833"/>
        <w:gridCol w:w="2167"/>
        <w:gridCol w:w="758"/>
        <w:gridCol w:w="2066"/>
      </w:tblGrid>
      <w:tr w14:paraId="6759C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31" w:type="dxa"/>
            <w:noWrap w:val="0"/>
            <w:vAlign w:val="center"/>
          </w:tcPr>
          <w:p w14:paraId="2F0E3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提出异议单位（个人）</w:t>
            </w:r>
          </w:p>
        </w:tc>
        <w:tc>
          <w:tcPr>
            <w:tcW w:w="7339" w:type="dxa"/>
            <w:gridSpan w:val="5"/>
            <w:noWrap w:val="0"/>
            <w:vAlign w:val="top"/>
          </w:tcPr>
          <w:p w14:paraId="1177B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779C0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31" w:type="dxa"/>
            <w:noWrap w:val="0"/>
            <w:vAlign w:val="center"/>
          </w:tcPr>
          <w:p w14:paraId="1B64E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515" w:type="dxa"/>
            <w:noWrap w:val="0"/>
            <w:vAlign w:val="center"/>
          </w:tcPr>
          <w:p w14:paraId="479F6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833" w:type="dxa"/>
            <w:noWrap w:val="0"/>
            <w:vAlign w:val="center"/>
          </w:tcPr>
          <w:p w14:paraId="43E88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2167" w:type="dxa"/>
            <w:noWrap w:val="0"/>
            <w:vAlign w:val="center"/>
          </w:tcPr>
          <w:p w14:paraId="56119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758" w:type="dxa"/>
            <w:noWrap w:val="0"/>
            <w:vAlign w:val="center"/>
          </w:tcPr>
          <w:p w14:paraId="00F3D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2066" w:type="dxa"/>
            <w:noWrap w:val="0"/>
            <w:vAlign w:val="center"/>
          </w:tcPr>
          <w:p w14:paraId="30F1F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5D54B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931" w:type="dxa"/>
            <w:noWrap w:val="0"/>
            <w:vAlign w:val="center"/>
          </w:tcPr>
          <w:p w14:paraId="7199B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异议内容</w:t>
            </w:r>
          </w:p>
        </w:tc>
        <w:tc>
          <w:tcPr>
            <w:tcW w:w="7339" w:type="dxa"/>
            <w:gridSpan w:val="5"/>
            <w:noWrap w:val="0"/>
            <w:vAlign w:val="center"/>
          </w:tcPr>
          <w:p w14:paraId="06405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0FC447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0" w:hRule="atLeast"/>
          <w:jc w:val="center"/>
        </w:trPr>
        <w:tc>
          <w:tcPr>
            <w:tcW w:w="1931" w:type="dxa"/>
            <w:noWrap w:val="0"/>
            <w:vAlign w:val="center"/>
          </w:tcPr>
          <w:p w14:paraId="39787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证明材料</w:t>
            </w:r>
          </w:p>
        </w:tc>
        <w:tc>
          <w:tcPr>
            <w:tcW w:w="7339" w:type="dxa"/>
            <w:gridSpan w:val="5"/>
            <w:noWrap w:val="0"/>
            <w:vAlign w:val="top"/>
          </w:tcPr>
          <w:p w14:paraId="0FABE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</w:tbl>
    <w:p w14:paraId="4A345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注：1. 可附页；</w:t>
      </w:r>
    </w:p>
    <w:p w14:paraId="0E181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方正小标宋简体" w:eastAsia="方正小标宋简体" w:cs="方正小标宋简体"/>
          <w:sz w:val="36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    2. 单位请在“提出异议单位”处盖章，个人请在“提出异议个人”处签字。</w:t>
      </w:r>
    </w:p>
    <w:sectPr>
      <w:footerReference r:id="rId3" w:type="default"/>
      <w:footerReference r:id="rId4" w:type="even"/>
      <w:pgSz w:w="11907" w:h="16840"/>
      <w:pgMar w:top="2098" w:right="1814" w:bottom="2041" w:left="1928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33" w:charSpace="-31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/>
        <w:sz w:val="24"/>
        <w:szCs w:val="24"/>
      </w:rPr>
      <w:id w:val="866467334"/>
    </w:sdtPr>
    <w:sdtEndPr>
      <w:rPr>
        <w:rFonts w:hint="eastAsia" w:ascii="宋体"/>
        <w:sz w:val="24"/>
        <w:szCs w:val="24"/>
      </w:rPr>
    </w:sdtEndPr>
    <w:sdtContent>
      <w:p w14:paraId="04A84558">
        <w:pPr>
          <w:pStyle w:val="12"/>
          <w:ind w:right="180"/>
          <w:jc w:val="right"/>
          <w:rPr>
            <w:rFonts w:hint="eastAsia" w:ascii="宋体"/>
            <w:sz w:val="24"/>
            <w:szCs w:val="24"/>
          </w:rPr>
        </w:pPr>
        <w:r>
          <w:rPr>
            <w:rFonts w:hint="eastAsia" w:ascii="宋体"/>
            <w:sz w:val="24"/>
            <w:szCs w:val="24"/>
          </w:rPr>
          <w:t>－</w:t>
        </w:r>
        <w:r>
          <w:rPr>
            <w:rFonts w:hint="eastAsia" w:ascii="宋体"/>
            <w:sz w:val="24"/>
            <w:szCs w:val="24"/>
          </w:rPr>
          <w:fldChar w:fldCharType="begin"/>
        </w:r>
        <w:r>
          <w:rPr>
            <w:rFonts w:hint="eastAsia" w:ascii="宋体"/>
            <w:sz w:val="24"/>
            <w:szCs w:val="24"/>
          </w:rPr>
          <w:instrText xml:space="preserve"> PAGE   \* MERGEFORMAT </w:instrText>
        </w:r>
        <w:r>
          <w:rPr>
            <w:rFonts w:hint="eastAsia" w:ascii="宋体"/>
            <w:sz w:val="24"/>
            <w:szCs w:val="24"/>
          </w:rPr>
          <w:fldChar w:fldCharType="separate"/>
        </w:r>
        <w:r>
          <w:rPr>
            <w:rFonts w:hint="eastAsia" w:ascii="宋体"/>
            <w:sz w:val="24"/>
            <w:szCs w:val="24"/>
            <w:lang w:val="zh-CN"/>
          </w:rPr>
          <w:t>17</w:t>
        </w:r>
        <w:r>
          <w:rPr>
            <w:rFonts w:hint="eastAsia" w:ascii="宋体"/>
            <w:sz w:val="24"/>
            <w:szCs w:val="24"/>
          </w:rPr>
          <w:fldChar w:fldCharType="end"/>
        </w:r>
        <w:r>
          <w:rPr>
            <w:rFonts w:hint="eastAsia" w:ascii="宋体"/>
            <w:sz w:val="24"/>
            <w:szCs w:val="24"/>
          </w:rPr>
          <w:t>－</w:t>
        </w:r>
      </w:p>
    </w:sdtContent>
  </w:sdt>
  <w:p w14:paraId="264333E7">
    <w:pPr>
      <w:pStyle w:val="12"/>
      <w:rPr>
        <w:rFonts w:hint="eastAsia" w:ascii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/>
        <w:sz w:val="24"/>
        <w:szCs w:val="24"/>
      </w:rPr>
      <w:id w:val="-1161401045"/>
    </w:sdtPr>
    <w:sdtEndPr>
      <w:rPr>
        <w:rFonts w:hint="eastAsia" w:ascii="宋体"/>
        <w:sz w:val="24"/>
        <w:szCs w:val="24"/>
      </w:rPr>
    </w:sdtEndPr>
    <w:sdtContent>
      <w:p w14:paraId="691664C4">
        <w:pPr>
          <w:pStyle w:val="12"/>
          <w:ind w:firstLine="240" w:firstLineChars="100"/>
          <w:rPr>
            <w:rFonts w:hint="eastAsia" w:ascii="宋体"/>
            <w:sz w:val="24"/>
            <w:szCs w:val="24"/>
          </w:rPr>
        </w:pPr>
        <w:r>
          <w:rPr>
            <w:rFonts w:hint="eastAsia" w:ascii="宋体"/>
            <w:sz w:val="24"/>
            <w:szCs w:val="24"/>
          </w:rPr>
          <w:t>－</w:t>
        </w:r>
        <w:r>
          <w:rPr>
            <w:rFonts w:hint="eastAsia" w:ascii="宋体"/>
            <w:sz w:val="24"/>
            <w:szCs w:val="24"/>
          </w:rPr>
          <w:fldChar w:fldCharType="begin"/>
        </w:r>
        <w:r>
          <w:rPr>
            <w:rFonts w:hint="eastAsia" w:ascii="宋体"/>
            <w:sz w:val="24"/>
            <w:szCs w:val="24"/>
          </w:rPr>
          <w:instrText xml:space="preserve"> PAGE   \* MERGEFORMAT </w:instrText>
        </w:r>
        <w:r>
          <w:rPr>
            <w:rFonts w:hint="eastAsia" w:ascii="宋体"/>
            <w:sz w:val="24"/>
            <w:szCs w:val="24"/>
          </w:rPr>
          <w:fldChar w:fldCharType="separate"/>
        </w:r>
        <w:r>
          <w:rPr>
            <w:rFonts w:hint="eastAsia" w:ascii="宋体"/>
            <w:sz w:val="24"/>
            <w:szCs w:val="24"/>
            <w:lang w:val="zh-CN"/>
          </w:rPr>
          <w:t>16</w:t>
        </w:r>
        <w:r>
          <w:rPr>
            <w:rFonts w:hint="eastAsia" w:ascii="宋体"/>
            <w:sz w:val="24"/>
            <w:szCs w:val="24"/>
          </w:rPr>
          <w:fldChar w:fldCharType="end"/>
        </w:r>
        <w:r>
          <w:rPr>
            <w:rFonts w:hint="eastAsia" w:ascii="宋体"/>
            <w:sz w:val="24"/>
            <w:szCs w:val="24"/>
          </w:rPr>
          <w:t>－</w:t>
        </w:r>
      </w:p>
    </w:sdtContent>
  </w:sdt>
  <w:p w14:paraId="30EE53BA">
    <w:pPr>
      <w:pStyle w:val="12"/>
      <w:ind w:right="360"/>
      <w:rPr>
        <w:rFonts w:hint="eastAsia" w:ascii="宋体"/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97"/>
  <w:drawingGridVerticalSpacing w:val="53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MwNDU1MjY3MzkxZjk5YWMxZGM1MWI0NGY5ZTlhMzEifQ=="/>
  </w:docVars>
  <w:rsids>
    <w:rsidRoot w:val="00000000"/>
    <w:rsid w:val="00250C4A"/>
    <w:rsid w:val="01A967CF"/>
    <w:rsid w:val="01DA23AF"/>
    <w:rsid w:val="02AF559C"/>
    <w:rsid w:val="030A7060"/>
    <w:rsid w:val="03391357"/>
    <w:rsid w:val="037A758A"/>
    <w:rsid w:val="03B609C3"/>
    <w:rsid w:val="03CF5817"/>
    <w:rsid w:val="04253689"/>
    <w:rsid w:val="050D4B9B"/>
    <w:rsid w:val="055B41B8"/>
    <w:rsid w:val="056D52E8"/>
    <w:rsid w:val="058D6EEB"/>
    <w:rsid w:val="073E518E"/>
    <w:rsid w:val="07B13BB2"/>
    <w:rsid w:val="07F27D26"/>
    <w:rsid w:val="08516C8F"/>
    <w:rsid w:val="09433CD1"/>
    <w:rsid w:val="09760AAF"/>
    <w:rsid w:val="09B71227"/>
    <w:rsid w:val="09F064E7"/>
    <w:rsid w:val="0A1E12A6"/>
    <w:rsid w:val="0AB8573D"/>
    <w:rsid w:val="0ABB6120"/>
    <w:rsid w:val="0ACB33BC"/>
    <w:rsid w:val="0BD05DE6"/>
    <w:rsid w:val="0C103F0F"/>
    <w:rsid w:val="0C137F64"/>
    <w:rsid w:val="0C5114BF"/>
    <w:rsid w:val="0C5934D1"/>
    <w:rsid w:val="0D1154F9"/>
    <w:rsid w:val="0D251C12"/>
    <w:rsid w:val="0D571A11"/>
    <w:rsid w:val="0DC83A03"/>
    <w:rsid w:val="0DCB34F3"/>
    <w:rsid w:val="0E4C30EB"/>
    <w:rsid w:val="0EDD1870"/>
    <w:rsid w:val="0F16079E"/>
    <w:rsid w:val="0F4B45BB"/>
    <w:rsid w:val="0F583AB8"/>
    <w:rsid w:val="0F770DCC"/>
    <w:rsid w:val="0FB75ADD"/>
    <w:rsid w:val="105F6469"/>
    <w:rsid w:val="107A6B0B"/>
    <w:rsid w:val="10945E1E"/>
    <w:rsid w:val="10D10940"/>
    <w:rsid w:val="115455AE"/>
    <w:rsid w:val="115B4B8E"/>
    <w:rsid w:val="11E9219A"/>
    <w:rsid w:val="123C49C0"/>
    <w:rsid w:val="135D699C"/>
    <w:rsid w:val="137004AB"/>
    <w:rsid w:val="13BF1404"/>
    <w:rsid w:val="13E858DC"/>
    <w:rsid w:val="14157276"/>
    <w:rsid w:val="1501392B"/>
    <w:rsid w:val="1579210E"/>
    <w:rsid w:val="15E11F8A"/>
    <w:rsid w:val="165322D8"/>
    <w:rsid w:val="169C3C7F"/>
    <w:rsid w:val="16B972FD"/>
    <w:rsid w:val="17030A49"/>
    <w:rsid w:val="18ED0E04"/>
    <w:rsid w:val="19FA13E8"/>
    <w:rsid w:val="1A3059B7"/>
    <w:rsid w:val="1A78700C"/>
    <w:rsid w:val="1B264C61"/>
    <w:rsid w:val="1B3B1B1A"/>
    <w:rsid w:val="1C984EE8"/>
    <w:rsid w:val="1CF27A63"/>
    <w:rsid w:val="1D8316F5"/>
    <w:rsid w:val="1DC75A85"/>
    <w:rsid w:val="1E1670F2"/>
    <w:rsid w:val="1E330FCC"/>
    <w:rsid w:val="1E9236CD"/>
    <w:rsid w:val="1EF47AFD"/>
    <w:rsid w:val="1F5C07E4"/>
    <w:rsid w:val="1F705689"/>
    <w:rsid w:val="1F8B2AE2"/>
    <w:rsid w:val="1FBC2C9C"/>
    <w:rsid w:val="20256A93"/>
    <w:rsid w:val="20511636"/>
    <w:rsid w:val="20B120D5"/>
    <w:rsid w:val="20BF0C96"/>
    <w:rsid w:val="2169755D"/>
    <w:rsid w:val="219F5298"/>
    <w:rsid w:val="21AE2577"/>
    <w:rsid w:val="22162B37"/>
    <w:rsid w:val="221C5C74"/>
    <w:rsid w:val="222F3BF9"/>
    <w:rsid w:val="22A54F85"/>
    <w:rsid w:val="22D01A79"/>
    <w:rsid w:val="22E9365F"/>
    <w:rsid w:val="22EE5862"/>
    <w:rsid w:val="2329689A"/>
    <w:rsid w:val="23443A8C"/>
    <w:rsid w:val="2398619C"/>
    <w:rsid w:val="23C95987"/>
    <w:rsid w:val="24C525F3"/>
    <w:rsid w:val="25322B69"/>
    <w:rsid w:val="259B5728"/>
    <w:rsid w:val="26802C75"/>
    <w:rsid w:val="268C33F7"/>
    <w:rsid w:val="26EF5686"/>
    <w:rsid w:val="274441ED"/>
    <w:rsid w:val="27644345"/>
    <w:rsid w:val="27A06BE9"/>
    <w:rsid w:val="27FF5E1C"/>
    <w:rsid w:val="282910EA"/>
    <w:rsid w:val="29E0097D"/>
    <w:rsid w:val="2A1262DA"/>
    <w:rsid w:val="2A263983"/>
    <w:rsid w:val="2A6B1546"/>
    <w:rsid w:val="2AA0776C"/>
    <w:rsid w:val="2BE45A54"/>
    <w:rsid w:val="2C1C3440"/>
    <w:rsid w:val="2C3562B0"/>
    <w:rsid w:val="2D487044"/>
    <w:rsid w:val="2DAB1A53"/>
    <w:rsid w:val="2E94545F"/>
    <w:rsid w:val="2EC21951"/>
    <w:rsid w:val="2EE07566"/>
    <w:rsid w:val="2F927575"/>
    <w:rsid w:val="2FF62048"/>
    <w:rsid w:val="30182170"/>
    <w:rsid w:val="31F91B2E"/>
    <w:rsid w:val="32326DEE"/>
    <w:rsid w:val="3236068C"/>
    <w:rsid w:val="32560D2E"/>
    <w:rsid w:val="33353386"/>
    <w:rsid w:val="34271EEE"/>
    <w:rsid w:val="34784F8C"/>
    <w:rsid w:val="34E30025"/>
    <w:rsid w:val="35956C50"/>
    <w:rsid w:val="35FD7985"/>
    <w:rsid w:val="362443C6"/>
    <w:rsid w:val="362C0724"/>
    <w:rsid w:val="364B6488"/>
    <w:rsid w:val="367F6B71"/>
    <w:rsid w:val="3688599E"/>
    <w:rsid w:val="36BB7E6F"/>
    <w:rsid w:val="36FA25D0"/>
    <w:rsid w:val="371E2EAA"/>
    <w:rsid w:val="379C41FA"/>
    <w:rsid w:val="37A4253C"/>
    <w:rsid w:val="37CE1367"/>
    <w:rsid w:val="38602906"/>
    <w:rsid w:val="38F1355F"/>
    <w:rsid w:val="396E1053"/>
    <w:rsid w:val="398268AC"/>
    <w:rsid w:val="39C11183"/>
    <w:rsid w:val="3A5E69D2"/>
    <w:rsid w:val="3B117F54"/>
    <w:rsid w:val="3B2F16B7"/>
    <w:rsid w:val="3B7A2C46"/>
    <w:rsid w:val="3C8A61A4"/>
    <w:rsid w:val="3CAF79B9"/>
    <w:rsid w:val="3D084283"/>
    <w:rsid w:val="3D16400A"/>
    <w:rsid w:val="3D2F2893"/>
    <w:rsid w:val="3D7804FA"/>
    <w:rsid w:val="3E261EFC"/>
    <w:rsid w:val="3E587BDC"/>
    <w:rsid w:val="3EA739F9"/>
    <w:rsid w:val="3EEE3F97"/>
    <w:rsid w:val="3F915F96"/>
    <w:rsid w:val="3FBA6DA0"/>
    <w:rsid w:val="401069C0"/>
    <w:rsid w:val="401F52AF"/>
    <w:rsid w:val="40D519B8"/>
    <w:rsid w:val="41064100"/>
    <w:rsid w:val="412F2E76"/>
    <w:rsid w:val="417B15E1"/>
    <w:rsid w:val="426619A9"/>
    <w:rsid w:val="42C56431"/>
    <w:rsid w:val="42DA2A94"/>
    <w:rsid w:val="436B5F06"/>
    <w:rsid w:val="437159C8"/>
    <w:rsid w:val="44903C72"/>
    <w:rsid w:val="44B034E0"/>
    <w:rsid w:val="44C16C93"/>
    <w:rsid w:val="44E4658F"/>
    <w:rsid w:val="453E2E23"/>
    <w:rsid w:val="454D2466"/>
    <w:rsid w:val="4603298C"/>
    <w:rsid w:val="469D2F78"/>
    <w:rsid w:val="46B2263B"/>
    <w:rsid w:val="46E75FA1"/>
    <w:rsid w:val="46EB0F37"/>
    <w:rsid w:val="46F54B62"/>
    <w:rsid w:val="470E352E"/>
    <w:rsid w:val="47503B46"/>
    <w:rsid w:val="47550660"/>
    <w:rsid w:val="47D429C9"/>
    <w:rsid w:val="481C1C7A"/>
    <w:rsid w:val="48B16866"/>
    <w:rsid w:val="48B87BF5"/>
    <w:rsid w:val="48D83DF3"/>
    <w:rsid w:val="48EA3B26"/>
    <w:rsid w:val="49064E04"/>
    <w:rsid w:val="495D2411"/>
    <w:rsid w:val="49F41101"/>
    <w:rsid w:val="4A1D6477"/>
    <w:rsid w:val="4A2354DA"/>
    <w:rsid w:val="4AC36EE5"/>
    <w:rsid w:val="4C755B1F"/>
    <w:rsid w:val="4CC56D84"/>
    <w:rsid w:val="4D8856CE"/>
    <w:rsid w:val="4DDD4F65"/>
    <w:rsid w:val="4DEF47AB"/>
    <w:rsid w:val="4E546612"/>
    <w:rsid w:val="4E724CEA"/>
    <w:rsid w:val="4E88544B"/>
    <w:rsid w:val="4F4E5697"/>
    <w:rsid w:val="4FAE58AE"/>
    <w:rsid w:val="4FF82FCD"/>
    <w:rsid w:val="50771A9C"/>
    <w:rsid w:val="517D19DC"/>
    <w:rsid w:val="51857E6D"/>
    <w:rsid w:val="51B52B4F"/>
    <w:rsid w:val="520E4D2A"/>
    <w:rsid w:val="52105D4A"/>
    <w:rsid w:val="524561D4"/>
    <w:rsid w:val="540041D6"/>
    <w:rsid w:val="54342930"/>
    <w:rsid w:val="546A7A6E"/>
    <w:rsid w:val="54CC5781"/>
    <w:rsid w:val="54F77CF7"/>
    <w:rsid w:val="55061CE8"/>
    <w:rsid w:val="55BB2AD2"/>
    <w:rsid w:val="55C66E05"/>
    <w:rsid w:val="564718DC"/>
    <w:rsid w:val="56AB2886"/>
    <w:rsid w:val="57346FE0"/>
    <w:rsid w:val="5739425C"/>
    <w:rsid w:val="576D604E"/>
    <w:rsid w:val="57AA3702"/>
    <w:rsid w:val="58421289"/>
    <w:rsid w:val="58FE08D8"/>
    <w:rsid w:val="590B768A"/>
    <w:rsid w:val="59AE5A7E"/>
    <w:rsid w:val="5A0C1B4F"/>
    <w:rsid w:val="5A345087"/>
    <w:rsid w:val="5A8802F3"/>
    <w:rsid w:val="5B9B4195"/>
    <w:rsid w:val="5BB06B50"/>
    <w:rsid w:val="5BD91F04"/>
    <w:rsid w:val="5C1949F7"/>
    <w:rsid w:val="5C3A3B48"/>
    <w:rsid w:val="5C4B1054"/>
    <w:rsid w:val="5C5D3801"/>
    <w:rsid w:val="5C8357F4"/>
    <w:rsid w:val="5C9D359B"/>
    <w:rsid w:val="5CB75658"/>
    <w:rsid w:val="5CF05758"/>
    <w:rsid w:val="5D015BB7"/>
    <w:rsid w:val="5D123920"/>
    <w:rsid w:val="5D4A078E"/>
    <w:rsid w:val="5D5C1BAA"/>
    <w:rsid w:val="5D657399"/>
    <w:rsid w:val="5DC46F55"/>
    <w:rsid w:val="5E4D0988"/>
    <w:rsid w:val="5FD70E51"/>
    <w:rsid w:val="5FE13A7D"/>
    <w:rsid w:val="60067040"/>
    <w:rsid w:val="60395667"/>
    <w:rsid w:val="617D3332"/>
    <w:rsid w:val="6207355E"/>
    <w:rsid w:val="62CE02E9"/>
    <w:rsid w:val="64564365"/>
    <w:rsid w:val="649019B1"/>
    <w:rsid w:val="64EA6F30"/>
    <w:rsid w:val="653B3C30"/>
    <w:rsid w:val="65515201"/>
    <w:rsid w:val="66544FA9"/>
    <w:rsid w:val="66627573"/>
    <w:rsid w:val="66676EF2"/>
    <w:rsid w:val="666F1DE3"/>
    <w:rsid w:val="66746CDC"/>
    <w:rsid w:val="66E14363"/>
    <w:rsid w:val="672629DF"/>
    <w:rsid w:val="67422CAB"/>
    <w:rsid w:val="67912BB4"/>
    <w:rsid w:val="67C223E6"/>
    <w:rsid w:val="67DC41F3"/>
    <w:rsid w:val="688D47A2"/>
    <w:rsid w:val="68955405"/>
    <w:rsid w:val="69850CED"/>
    <w:rsid w:val="69FD14B4"/>
    <w:rsid w:val="6A002D52"/>
    <w:rsid w:val="6A0445F0"/>
    <w:rsid w:val="6A4E7F40"/>
    <w:rsid w:val="6ABA73A5"/>
    <w:rsid w:val="6AD246EE"/>
    <w:rsid w:val="6B0112DF"/>
    <w:rsid w:val="6BCE5C1F"/>
    <w:rsid w:val="6CF272CA"/>
    <w:rsid w:val="6D036DE1"/>
    <w:rsid w:val="6DAD5E8F"/>
    <w:rsid w:val="6E970129"/>
    <w:rsid w:val="6ECA11DB"/>
    <w:rsid w:val="6EFE0F93"/>
    <w:rsid w:val="70407D66"/>
    <w:rsid w:val="70A1419A"/>
    <w:rsid w:val="718C2B1B"/>
    <w:rsid w:val="722E1DAB"/>
    <w:rsid w:val="72A5093A"/>
    <w:rsid w:val="72C45936"/>
    <w:rsid w:val="73133AF6"/>
    <w:rsid w:val="73852C46"/>
    <w:rsid w:val="746B3D98"/>
    <w:rsid w:val="7497473D"/>
    <w:rsid w:val="75361890"/>
    <w:rsid w:val="78E0091E"/>
    <w:rsid w:val="79BA4B37"/>
    <w:rsid w:val="7A0D74F1"/>
    <w:rsid w:val="7A513882"/>
    <w:rsid w:val="7ACE34D5"/>
    <w:rsid w:val="7AE5095A"/>
    <w:rsid w:val="7B735A7A"/>
    <w:rsid w:val="7B783090"/>
    <w:rsid w:val="7B7F61CD"/>
    <w:rsid w:val="7BD81D81"/>
    <w:rsid w:val="7BD85226"/>
    <w:rsid w:val="7BE83366"/>
    <w:rsid w:val="7C674E06"/>
    <w:rsid w:val="7CA70273"/>
    <w:rsid w:val="7CEE01B1"/>
    <w:rsid w:val="7CFC6F95"/>
    <w:rsid w:val="7D4476CE"/>
    <w:rsid w:val="7D7805A8"/>
    <w:rsid w:val="7D9C12B8"/>
    <w:rsid w:val="7DE247F1"/>
    <w:rsid w:val="7E0B01EB"/>
    <w:rsid w:val="7E20279E"/>
    <w:rsid w:val="7E235535"/>
    <w:rsid w:val="7E6361C8"/>
    <w:rsid w:val="7ED568CF"/>
    <w:rsid w:val="7EDC56E4"/>
    <w:rsid w:val="7EE45719"/>
    <w:rsid w:val="7F552E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/>
      <w:b/>
      <w:bCs/>
      <w:kern w:val="0"/>
      <w:sz w:val="27"/>
      <w:szCs w:val="27"/>
    </w:rPr>
  </w:style>
  <w:style w:type="character" w:default="1" w:styleId="18">
    <w:name w:val="Default Paragraph Font"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qFormat/>
    <w:uiPriority w:val="0"/>
    <w:pPr>
      <w:ind w:firstLine="200" w:firstLineChars="200"/>
    </w:pPr>
    <w:rPr>
      <w:rFonts w:eastAsia="仿宋_GB2312"/>
      <w:sz w:val="32"/>
    </w:rPr>
  </w:style>
  <w:style w:type="paragraph" w:styleId="7">
    <w:name w:val="Body Text Indent"/>
    <w:basedOn w:val="1"/>
    <w:qFormat/>
    <w:uiPriority w:val="0"/>
    <w:pPr>
      <w:ind w:firstLine="600"/>
    </w:pPr>
    <w:rPr>
      <w:sz w:val="30"/>
      <w:szCs w:val="20"/>
    </w:rPr>
  </w:style>
  <w:style w:type="paragraph" w:styleId="8">
    <w:name w:val="toc 3"/>
    <w:basedOn w:val="1"/>
    <w:next w:val="1"/>
    <w:qFormat/>
    <w:uiPriority w:val="39"/>
    <w:pPr>
      <w:spacing w:line="560" w:lineRule="exact"/>
      <w:jc w:val="center"/>
    </w:pPr>
    <w:rPr>
      <w:rFonts w:ascii="宋体" w:hAnsi="宋体"/>
      <w:iCs/>
      <w:sz w:val="32"/>
    </w:rPr>
  </w:style>
  <w:style w:type="paragraph" w:styleId="9">
    <w:name w:val="Plain Text"/>
    <w:basedOn w:val="1"/>
    <w:qFormat/>
    <w:uiPriority w:val="0"/>
    <w:rPr>
      <w:rFonts w:ascii="宋体" w:hAnsi="Courier New" w:cs="Courier New"/>
      <w:b/>
      <w:szCs w:val="21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Arial"/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Arial"/>
      <w:sz w:val="18"/>
      <w:szCs w:val="18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5">
    <w:name w:val="Title"/>
    <w:basedOn w:val="1"/>
    <w:next w:val="1"/>
    <w:qFormat/>
    <w:uiPriority w:val="10"/>
    <w:pPr>
      <w:widowControl/>
      <w:spacing w:before="240" w:after="60" w:line="312" w:lineRule="auto"/>
      <w:ind w:firstLine="476"/>
      <w:jc w:val="center"/>
      <w:outlineLvl w:val="0"/>
    </w:pPr>
    <w:rPr>
      <w:rFonts w:ascii="Arial" w:hAnsi="Arial"/>
      <w:b/>
      <w:spacing w:val="-5"/>
      <w:kern w:val="0"/>
      <w:sz w:val="32"/>
      <w:szCs w:val="20"/>
    </w:rPr>
  </w:style>
  <w:style w:type="paragraph" w:styleId="16">
    <w:name w:val="Body Text First Indent 2"/>
    <w:basedOn w:val="7"/>
    <w:next w:val="7"/>
    <w:qFormat/>
    <w:uiPriority w:val="0"/>
    <w:pPr>
      <w:spacing w:after="120"/>
      <w:ind w:left="200" w:leftChars="200" w:firstLine="200" w:firstLineChars="200"/>
    </w:pPr>
    <w:rPr>
      <w:sz w:val="28"/>
      <w:szCs w:val="24"/>
    </w:rPr>
  </w:style>
  <w:style w:type="character" w:styleId="19">
    <w:name w:val="Strong"/>
    <w:qFormat/>
    <w:uiPriority w:val="0"/>
    <w:rPr>
      <w:b/>
    </w:rPr>
  </w:style>
  <w:style w:type="character" w:styleId="20">
    <w:name w:val="Emphasis"/>
    <w:basedOn w:val="18"/>
    <w:qFormat/>
    <w:uiPriority w:val="0"/>
    <w:rPr>
      <w:i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character" w:customStyle="1" w:styleId="22">
    <w:name w:val="正文文本 Char"/>
    <w:basedOn w:val="18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paragraph" w:customStyle="1" w:styleId="23">
    <w:name w:val="表体"/>
    <w:basedOn w:val="1"/>
    <w:qFormat/>
    <w:uiPriority w:val="0"/>
    <w:pPr>
      <w:overflowPunct w:val="0"/>
      <w:adjustRightInd w:val="0"/>
      <w:spacing w:line="300" w:lineRule="atLeast"/>
      <w:jc w:val="center"/>
    </w:pPr>
    <w:rPr>
      <w:color w:val="000000"/>
      <w:kern w:val="24"/>
      <w:sz w:val="18"/>
    </w:rPr>
  </w:style>
  <w:style w:type="character" w:customStyle="1" w:styleId="24">
    <w:name w:val="font11"/>
    <w:basedOn w:val="18"/>
    <w:qFormat/>
    <w:uiPriority w:val="0"/>
    <w:rPr>
      <w:rFonts w:ascii="Times New Roman" w:hAnsi="Times New Roman" w:cs="Times New Roman"/>
      <w:color w:val="000000"/>
      <w:sz w:val="20"/>
      <w:szCs w:val="20"/>
      <w:u w:val="none"/>
    </w:rPr>
  </w:style>
  <w:style w:type="character" w:customStyle="1" w:styleId="25">
    <w:name w:val="font41"/>
    <w:basedOn w:val="18"/>
    <w:qFormat/>
    <w:uiPriority w:val="0"/>
    <w:rPr>
      <w:rFonts w:ascii="宋体" w:eastAsia="宋体" w:cs="宋体"/>
      <w:color w:val="000000"/>
      <w:sz w:val="20"/>
      <w:szCs w:val="20"/>
      <w:u w:val="none"/>
    </w:rPr>
  </w:style>
  <w:style w:type="paragraph" w:customStyle="1" w:styleId="26">
    <w:name w:val="修订1"/>
    <w:qFormat/>
    <w:uiPriority w:val="0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7">
    <w:name w:val="修订2"/>
    <w:qFormat/>
    <w:uiPriority w:val="0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8">
    <w:name w:val="修订3"/>
    <w:qFormat/>
    <w:uiPriority w:val="0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9">
    <w:name w:val="Revision"/>
    <w:qFormat/>
    <w:uiPriority w:val="0"/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30">
    <w:name w:val="NormalIndent"/>
    <w:basedOn w:val="1"/>
    <w:next w:val="31"/>
    <w:qFormat/>
    <w:uiPriority w:val="0"/>
    <w:pPr>
      <w:ind w:firstLine="420"/>
      <w:textAlignment w:val="baseline"/>
    </w:pPr>
  </w:style>
  <w:style w:type="paragraph" w:customStyle="1" w:styleId="31">
    <w:name w:val="BodyText1I2"/>
    <w:basedOn w:val="32"/>
    <w:qFormat/>
    <w:uiPriority w:val="0"/>
    <w:pPr>
      <w:ind w:firstLine="420"/>
    </w:pPr>
  </w:style>
  <w:style w:type="paragraph" w:customStyle="1" w:styleId="32">
    <w:name w:val="BodyTextIndent"/>
    <w:basedOn w:val="1"/>
    <w:next w:val="1"/>
    <w:qFormat/>
    <w:uiPriority w:val="0"/>
    <w:pPr>
      <w:ind w:firstLine="560"/>
      <w:textAlignment w:val="baseline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P R C</Company>
  <Pages>1</Pages>
  <Words>13815</Words>
  <Characters>14916</Characters>
  <Lines>0</Lines>
  <Paragraphs>76</Paragraphs>
  <TotalTime>41</TotalTime>
  <ScaleCrop>false</ScaleCrop>
  <LinksUpToDate>false</LinksUpToDate>
  <CharactersWithSpaces>18593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2021-06-22T02:07:00Z</dcterms:created>
  <dc:creator>Windows User</dc:creator>
  <cp:lastModifiedBy>Sara</cp:lastModifiedBy>
  <cp:lastPrinted>2021-11-29T05:59:00Z</cp:lastPrinted>
  <dcterms:modified xsi:type="dcterms:W3CDTF">2026-08-17T01:47:55Z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F48D18A690134A968A2832DC16C608BD_13</vt:lpwstr>
  </property>
  <property fmtid="{D5CDD505-2E9C-101B-9397-08002B2CF9AE}" pid="4" name="KSOTemplateDocerSaveRecord">
    <vt:lpwstr>eyJoZGlkIjoiNGM1NmIzYmMwMTg4ZWRmOWJmODE0ODdjMThkN2RkZGQiLCJ1c2VySWQiOiIyNzU5NDE4ODIifQ==</vt:lpwstr>
  </property>
</Properties>
</file>